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C92" w:rsidRPr="00F62B9A" w:rsidRDefault="00F62B9A" w:rsidP="00F62B9A">
      <w:pPr>
        <w:autoSpaceDE w:val="0"/>
        <w:autoSpaceDN w:val="0"/>
        <w:adjustRightInd w:val="0"/>
        <w:ind w:left="1416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667C92" w:rsidRPr="00F62B9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Ś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W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D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C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Z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E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N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E</w:t>
      </w: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  <w:sz w:val="40"/>
          <w:szCs w:val="40"/>
        </w:rPr>
      </w:pPr>
    </w:p>
    <w:p w:rsidR="00667C92" w:rsidRPr="0018053B" w:rsidRDefault="00667C92" w:rsidP="00F62B9A">
      <w:pPr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  <w:bookmarkStart w:id="0" w:name="_GoBack"/>
      <w:r w:rsidRPr="0018053B">
        <w:rPr>
          <w:sz w:val="28"/>
          <w:szCs w:val="28"/>
        </w:rPr>
        <w:t xml:space="preserve">Oświadczam, że stan mojego zdrowia pozwala na zatrudnienie </w:t>
      </w:r>
      <w:r w:rsidR="000A4B73" w:rsidRPr="0018053B">
        <w:rPr>
          <w:sz w:val="28"/>
          <w:szCs w:val="28"/>
        </w:rPr>
        <w:t>w charakterze urzędnika sądowego</w:t>
      </w:r>
      <w:r w:rsidRPr="0018053B">
        <w:rPr>
          <w:sz w:val="28"/>
          <w:szCs w:val="28"/>
        </w:rPr>
        <w:t xml:space="preserve"> w Sądzi</w:t>
      </w:r>
      <w:r w:rsidR="00B3019D" w:rsidRPr="0018053B">
        <w:rPr>
          <w:sz w:val="28"/>
          <w:szCs w:val="28"/>
        </w:rPr>
        <w:t>e Rejonowym w Pabianicach</w:t>
      </w:r>
      <w:r w:rsidRPr="0018053B">
        <w:rPr>
          <w:sz w:val="28"/>
          <w:szCs w:val="28"/>
        </w:rPr>
        <w:t>.</w:t>
      </w:r>
      <w:r w:rsidR="00B3019D" w:rsidRPr="0018053B">
        <w:rPr>
          <w:sz w:val="28"/>
          <w:szCs w:val="28"/>
        </w:rPr>
        <w:tab/>
      </w:r>
      <w:r w:rsidR="00B3019D" w:rsidRPr="0018053B">
        <w:rPr>
          <w:sz w:val="28"/>
          <w:szCs w:val="28"/>
        </w:rPr>
        <w:tab/>
      </w:r>
    </w:p>
    <w:bookmarkEnd w:id="0"/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…………………………………..</w:t>
      </w:r>
      <w:r w:rsidR="00B3019D">
        <w:rPr>
          <w:rFonts w:ascii="Calibri" w:hAnsi="Calibri" w:cs="Calibri"/>
        </w:rPr>
        <w:t xml:space="preserve">                                                      </w:t>
      </w:r>
      <w:r>
        <w:rPr>
          <w:rFonts w:ascii="Calibri" w:hAnsi="Calibri" w:cs="Calibri"/>
        </w:rPr>
        <w:t xml:space="preserve"> ………………………………………………..</w:t>
      </w:r>
    </w:p>
    <w:p w:rsidR="00946CFC" w:rsidRPr="00B3019D" w:rsidRDefault="00B3019D" w:rsidP="00667C92">
      <w:pPr>
        <w:jc w:val="both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</w:t>
      </w:r>
      <w:r w:rsidR="00667C92" w:rsidRPr="00B3019D">
        <w:rPr>
          <w:rFonts w:ascii="Calibri" w:hAnsi="Calibri" w:cs="Calibri"/>
          <w:sz w:val="20"/>
          <w:szCs w:val="20"/>
        </w:rPr>
        <w:t xml:space="preserve">(data) </w:t>
      </w:r>
      <w:r w:rsidRPr="00B3019D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           </w:t>
      </w:r>
      <w:r w:rsidRPr="00B3019D">
        <w:rPr>
          <w:rFonts w:ascii="Calibri" w:hAnsi="Calibri" w:cs="Calibri"/>
          <w:sz w:val="20"/>
          <w:szCs w:val="20"/>
        </w:rPr>
        <w:t xml:space="preserve">   </w:t>
      </w:r>
      <w:r w:rsidR="00667C92" w:rsidRPr="00B3019D">
        <w:rPr>
          <w:rFonts w:ascii="Calibri" w:hAnsi="Calibri" w:cs="Calibri"/>
          <w:sz w:val="20"/>
          <w:szCs w:val="20"/>
        </w:rPr>
        <w:t>(czytelny podpis</w:t>
      </w:r>
      <w:r w:rsidRPr="00B3019D">
        <w:rPr>
          <w:rFonts w:ascii="Calibri" w:hAnsi="Calibri" w:cs="Calibri"/>
          <w:sz w:val="20"/>
          <w:szCs w:val="20"/>
        </w:rPr>
        <w:t>)</w:t>
      </w:r>
    </w:p>
    <w:p w:rsidR="00B3019D" w:rsidRPr="00103958" w:rsidRDefault="00B3019D">
      <w:pPr>
        <w:jc w:val="both"/>
      </w:pPr>
    </w:p>
    <w:sectPr w:rsidR="00B3019D" w:rsidRPr="00103958" w:rsidSect="00D5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48"/>
    <w:rsid w:val="00051FD4"/>
    <w:rsid w:val="00065D07"/>
    <w:rsid w:val="000A4B73"/>
    <w:rsid w:val="000B3A25"/>
    <w:rsid w:val="00103958"/>
    <w:rsid w:val="00132589"/>
    <w:rsid w:val="00164DBB"/>
    <w:rsid w:val="0018053B"/>
    <w:rsid w:val="001B418D"/>
    <w:rsid w:val="001F2A34"/>
    <w:rsid w:val="00230C19"/>
    <w:rsid w:val="00252C35"/>
    <w:rsid w:val="002B13C5"/>
    <w:rsid w:val="0033460B"/>
    <w:rsid w:val="00337F12"/>
    <w:rsid w:val="00370E01"/>
    <w:rsid w:val="00395FA7"/>
    <w:rsid w:val="003B4BE0"/>
    <w:rsid w:val="00480602"/>
    <w:rsid w:val="00480D5C"/>
    <w:rsid w:val="004944AD"/>
    <w:rsid w:val="004D0AD3"/>
    <w:rsid w:val="004E71CE"/>
    <w:rsid w:val="005A0058"/>
    <w:rsid w:val="005B3649"/>
    <w:rsid w:val="00612A66"/>
    <w:rsid w:val="00620304"/>
    <w:rsid w:val="00622ECB"/>
    <w:rsid w:val="00637FF1"/>
    <w:rsid w:val="0064702C"/>
    <w:rsid w:val="0065611E"/>
    <w:rsid w:val="00667C92"/>
    <w:rsid w:val="006A1791"/>
    <w:rsid w:val="006F4448"/>
    <w:rsid w:val="007216E5"/>
    <w:rsid w:val="00751769"/>
    <w:rsid w:val="00795719"/>
    <w:rsid w:val="007A4FDD"/>
    <w:rsid w:val="00884936"/>
    <w:rsid w:val="0089557F"/>
    <w:rsid w:val="00895642"/>
    <w:rsid w:val="008E64D9"/>
    <w:rsid w:val="009269BF"/>
    <w:rsid w:val="00946CFC"/>
    <w:rsid w:val="009505EB"/>
    <w:rsid w:val="009E2FE4"/>
    <w:rsid w:val="00A33340"/>
    <w:rsid w:val="00A72FE0"/>
    <w:rsid w:val="00AB6D0D"/>
    <w:rsid w:val="00AB78BF"/>
    <w:rsid w:val="00AD113D"/>
    <w:rsid w:val="00B271C3"/>
    <w:rsid w:val="00B3019D"/>
    <w:rsid w:val="00B37492"/>
    <w:rsid w:val="00B856E3"/>
    <w:rsid w:val="00B91BFE"/>
    <w:rsid w:val="00B9537D"/>
    <w:rsid w:val="00C940C9"/>
    <w:rsid w:val="00CF64E3"/>
    <w:rsid w:val="00D5569D"/>
    <w:rsid w:val="00D72E9F"/>
    <w:rsid w:val="00DA3211"/>
    <w:rsid w:val="00DF7FA8"/>
    <w:rsid w:val="00E12182"/>
    <w:rsid w:val="00E47DFD"/>
    <w:rsid w:val="00EE6C9A"/>
    <w:rsid w:val="00F10A2F"/>
    <w:rsid w:val="00F4450D"/>
    <w:rsid w:val="00F62B9A"/>
    <w:rsid w:val="00F70445"/>
    <w:rsid w:val="00FB0248"/>
    <w:rsid w:val="00FB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E9951F-95C1-4009-8935-355D0BA2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569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20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530C1CA</Template>
  <TotalTime>0</TotalTime>
  <Pages>1</Pages>
  <Words>34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Pabianice, 31</vt:lpstr>
    </vt:vector>
  </TitlesOfParts>
  <Company>Sad Rejonowy w Pabianicach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Pabianice, 31</dc:title>
  <dc:subject/>
  <dc:creator>Dobromir Żurawski</dc:creator>
  <cp:keywords/>
  <dc:description/>
  <cp:lastModifiedBy>Dobromir Żurawski</cp:lastModifiedBy>
  <cp:revision>4</cp:revision>
  <cp:lastPrinted>2016-01-20T09:56:00Z</cp:lastPrinted>
  <dcterms:created xsi:type="dcterms:W3CDTF">2017-11-16T09:52:00Z</dcterms:created>
  <dcterms:modified xsi:type="dcterms:W3CDTF">2017-11-16T10:39:00Z</dcterms:modified>
</cp:coreProperties>
</file>